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0" w:type="dxa"/>
        <w:tblInd w:w="108" w:type="dxa"/>
        <w:tblLayout w:type="fixed"/>
        <w:tblLook w:val="0000"/>
      </w:tblPr>
      <w:tblGrid>
        <w:gridCol w:w="4400"/>
        <w:gridCol w:w="1100"/>
        <w:gridCol w:w="4200"/>
      </w:tblGrid>
      <w:tr w:rsidR="00DD5F5D" w:rsidRPr="008A5B25" w:rsidTr="008A521D">
        <w:trPr>
          <w:trHeight w:val="1221"/>
        </w:trPr>
        <w:tc>
          <w:tcPr>
            <w:tcW w:w="4400" w:type="dxa"/>
          </w:tcPr>
          <w:p w:rsidR="00DD5F5D" w:rsidRPr="008A5B25" w:rsidRDefault="00DD5F5D" w:rsidP="008A5B25">
            <w:pPr>
              <w:spacing w:before="23" w:after="23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  <w:r w:rsidRPr="008A5B25">
              <w:rPr>
                <w:rFonts w:ascii="Times New Roman" w:hAnsi="Times New Roman"/>
                <w:noProof/>
                <w:sz w:val="24"/>
                <w:szCs w:val="24"/>
              </w:rPr>
              <w:t>МУНИЦИПАЛЬНОЕ КАЗЕННОЕ УЧРЕЖДЕНИЕ</w:t>
            </w:r>
          </w:p>
          <w:p w:rsidR="00DD5F5D" w:rsidRPr="008A5B25" w:rsidRDefault="00DD5F5D" w:rsidP="008A5B25">
            <w:pPr>
              <w:spacing w:before="23" w:after="23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B25">
              <w:rPr>
                <w:rFonts w:ascii="Times New Roman" w:hAnsi="Times New Roman"/>
                <w:sz w:val="24"/>
                <w:szCs w:val="28"/>
              </w:rPr>
              <w:t>«ОТДЕЛ ОБРАЗОВАНИЯ БАВЛИНСКОГО МУНИЦИПАЛЬНОГО РАЙОНА РЕСПУБЛИКИ ТАТАРСТАН»</w:t>
            </w:r>
          </w:p>
        </w:tc>
        <w:tc>
          <w:tcPr>
            <w:tcW w:w="1100" w:type="dxa"/>
            <w:vMerge w:val="restart"/>
          </w:tcPr>
          <w:p w:rsidR="00DD5F5D" w:rsidRPr="008A5B25" w:rsidRDefault="00DD5F5D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s1026" type="#_x0000_t75" alt="Бавлинский р-н (герб).gif" style="position:absolute;left:0;text-align:left;margin-left:-5.4pt;margin-top:0;width:51.6pt;height:61.2pt;z-index:251658240;visibility:visible;mso-position-horizontal-relative:text;mso-position-vertical-relative:text">
                  <v:imagedata r:id="rId5" o:title=""/>
                </v:shape>
              </w:pict>
            </w:r>
          </w:p>
          <w:p w:rsidR="00DD5F5D" w:rsidRPr="008A5B25" w:rsidRDefault="00DD5F5D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8A5B25" w:rsidRDefault="00DD5F5D" w:rsidP="008A5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8A5B25" w:rsidRDefault="00DD5F5D" w:rsidP="008A5B25">
            <w:pPr>
              <w:spacing w:after="0" w:line="264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A5B25">
              <w:rPr>
                <w:rFonts w:ascii="Times New Roman" w:hAnsi="Times New Roman"/>
                <w:sz w:val="24"/>
                <w:szCs w:val="24"/>
              </w:rPr>
              <w:t>«ТАТАРСТАН РЕСПУБЛИКАСЫ</w:t>
            </w:r>
            <w:r w:rsidRPr="008A5B25">
              <w:rPr>
                <w:rFonts w:ascii="Times New Roman" w:hAnsi="Times New Roman"/>
                <w:sz w:val="24"/>
                <w:szCs w:val="24"/>
                <w:lang w:val="ar-SA"/>
              </w:rPr>
              <w:t xml:space="preserve"> БАУЛЫ</w:t>
            </w:r>
          </w:p>
          <w:p w:rsidR="00DD5F5D" w:rsidRPr="008A5B25" w:rsidRDefault="00DD5F5D" w:rsidP="008A5B25">
            <w:pPr>
              <w:keepNext/>
              <w:spacing w:before="23" w:after="23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8A5B25">
              <w:rPr>
                <w:rFonts w:ascii="Times New Roman" w:hAnsi="Times New Roman"/>
                <w:sz w:val="24"/>
                <w:szCs w:val="24"/>
              </w:rPr>
              <w:t>Ц</w:t>
            </w: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ИПАЛЬ </w:t>
            </w:r>
            <w:r w:rsidRPr="008A5B25">
              <w:rPr>
                <w:rFonts w:ascii="Times New Roman" w:hAnsi="Times New Roman"/>
                <w:sz w:val="24"/>
                <w:szCs w:val="24"/>
              </w:rPr>
              <w:t>РАЙОНЫ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B25">
              <w:rPr>
                <w:rFonts w:ascii="Times New Roman" w:hAnsi="Times New Roman"/>
                <w:sz w:val="24"/>
                <w:szCs w:val="24"/>
              </w:rPr>
              <w:t>МӘГАРИФ БҮЛЕГЕ»</w:t>
            </w: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 КАЗНА 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5B25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DD5F5D" w:rsidRPr="008A5B25" w:rsidRDefault="00DD5F5D" w:rsidP="008A5B25">
            <w:pPr>
              <w:spacing w:before="23" w:after="23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5F5D" w:rsidRPr="008A5B25" w:rsidTr="008A521D">
        <w:trPr>
          <w:trHeight w:val="267"/>
        </w:trPr>
        <w:tc>
          <w:tcPr>
            <w:tcW w:w="4400" w:type="dxa"/>
          </w:tcPr>
          <w:p w:rsidR="00DD5F5D" w:rsidRPr="008A5B25" w:rsidRDefault="00DD5F5D" w:rsidP="008A5B25">
            <w:pPr>
              <w:spacing w:before="22" w:after="22"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5B25"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  <w:t>пл.Победы, 5, г. Бавлы, 423930</w:t>
            </w:r>
          </w:p>
        </w:tc>
        <w:tc>
          <w:tcPr>
            <w:tcW w:w="1100" w:type="dxa"/>
            <w:vMerge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A5B25">
              <w:rPr>
                <w:rFonts w:ascii="Times New Roman" w:hAnsi="Times New Roman"/>
                <w:sz w:val="20"/>
                <w:szCs w:val="28"/>
                <w:lang w:val="tt-RU"/>
              </w:rPr>
              <w:t>Җиңү мәйданы, 5, Баулы шәһәре, 423930</w:t>
            </w:r>
          </w:p>
        </w:tc>
      </w:tr>
      <w:tr w:rsidR="00DD5F5D" w:rsidRPr="008A5B25" w:rsidTr="008A521D">
        <w:trPr>
          <w:trHeight w:val="148"/>
        </w:trPr>
        <w:tc>
          <w:tcPr>
            <w:tcW w:w="4400" w:type="dxa"/>
          </w:tcPr>
          <w:p w:rsidR="00DD5F5D" w:rsidRPr="008A5B25" w:rsidRDefault="00DD5F5D" w:rsidP="008A5B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</w:pPr>
          </w:p>
          <w:p w:rsidR="00DD5F5D" w:rsidRPr="008A5B25" w:rsidRDefault="00DD5F5D" w:rsidP="008A5B25">
            <w:pPr>
              <w:spacing w:after="0" w:line="120" w:lineRule="auto"/>
              <w:contextualSpacing/>
              <w:jc w:val="center"/>
              <w:rPr>
                <w:rFonts w:ascii="Times New Roman" w:hAnsi="Times New Roman"/>
                <w:noProof/>
                <w:sz w:val="20"/>
                <w:szCs w:val="20"/>
                <w:lang w:val="tt-RU"/>
              </w:rPr>
            </w:pPr>
          </w:p>
        </w:tc>
        <w:tc>
          <w:tcPr>
            <w:tcW w:w="1100" w:type="dxa"/>
            <w:vMerge/>
          </w:tcPr>
          <w:p w:rsidR="00DD5F5D" w:rsidRPr="008A5B25" w:rsidRDefault="00DD5F5D" w:rsidP="008A5B25">
            <w:pPr>
              <w:spacing w:before="22" w:after="22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DD5F5D" w:rsidRPr="008A5B25" w:rsidRDefault="00DD5F5D" w:rsidP="008A5B2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DD5F5D" w:rsidRPr="008A5B25" w:rsidTr="008A521D">
        <w:trPr>
          <w:trHeight w:hRule="exact" w:val="387"/>
        </w:trPr>
        <w:tc>
          <w:tcPr>
            <w:tcW w:w="9700" w:type="dxa"/>
            <w:gridSpan w:val="3"/>
          </w:tcPr>
          <w:p w:rsidR="00DD5F5D" w:rsidRPr="008A5B25" w:rsidRDefault="00DD5F5D" w:rsidP="008A5B25">
            <w:pPr>
              <w:pBdr>
                <w:bottom w:val="single" w:sz="18" w:space="1" w:color="auto"/>
                <w:between w:val="single" w:sz="2" w:space="1" w:color="auto"/>
              </w:pBdr>
              <w:spacing w:before="22" w:after="22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B25">
              <w:rPr>
                <w:rFonts w:ascii="Times New Roman" w:hAnsi="Times New Roman"/>
                <w:sz w:val="20"/>
                <w:szCs w:val="20"/>
              </w:rPr>
              <w:t>Тел.: (85569) 5-45-12, ф</w:t>
            </w:r>
            <w:r w:rsidRPr="008A5B25">
              <w:rPr>
                <w:rFonts w:ascii="Times New Roman" w:hAnsi="Times New Roman"/>
                <w:sz w:val="20"/>
                <w:szCs w:val="20"/>
                <w:lang w:val="ar-SA"/>
              </w:rPr>
              <w:t>акс: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 xml:space="preserve"> (85569) 5-44-59. Е-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roobauly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>@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8A5B25">
              <w:rPr>
                <w:rFonts w:ascii="Times New Roman" w:hAnsi="Times New Roman"/>
                <w:sz w:val="20"/>
                <w:szCs w:val="20"/>
              </w:rPr>
              <w:t>.</w:t>
            </w:r>
            <w:r w:rsidRPr="008A5B25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DD5F5D" w:rsidRPr="008A5B25" w:rsidRDefault="00DD5F5D" w:rsidP="00323691">
            <w:pPr>
              <w:spacing w:beforeLines="24" w:afterLines="24" w:line="264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DD5F5D" w:rsidRPr="008A5B25" w:rsidRDefault="00DD5F5D" w:rsidP="008A5B25">
      <w:pPr>
        <w:spacing w:after="0" w:line="300" w:lineRule="exact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8A5B25">
        <w:rPr>
          <w:rFonts w:ascii="Times New Roman" w:hAnsi="Times New Roman"/>
          <w:b/>
          <w:sz w:val="28"/>
          <w:szCs w:val="28"/>
        </w:rPr>
        <w:t>ПРИКАЗ                                                                  БОЕРЫК</w:t>
      </w:r>
    </w:p>
    <w:p w:rsidR="00DD5F5D" w:rsidRPr="008A5B25" w:rsidRDefault="00DD5F5D" w:rsidP="008A5B25">
      <w:pPr>
        <w:spacing w:after="0" w:line="240" w:lineRule="exact"/>
        <w:ind w:right="57"/>
        <w:rPr>
          <w:rFonts w:ascii="Times New Roman" w:hAnsi="Times New Roman"/>
          <w:sz w:val="28"/>
          <w:szCs w:val="28"/>
        </w:rPr>
      </w:pPr>
    </w:p>
    <w:p w:rsidR="00DD5F5D" w:rsidRPr="0036543C" w:rsidRDefault="00DD5F5D" w:rsidP="008A5B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08</w:t>
      </w:r>
      <w:r w:rsidRPr="008A5B25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8A5B25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8A5B25">
        <w:rPr>
          <w:rFonts w:ascii="Times New Roman" w:hAnsi="Times New Roman"/>
          <w:sz w:val="24"/>
          <w:szCs w:val="28"/>
        </w:rPr>
        <w:t xml:space="preserve">г. 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5B25">
        <w:rPr>
          <w:rFonts w:ascii="Times New Roman" w:hAnsi="Times New Roman"/>
          <w:sz w:val="24"/>
          <w:szCs w:val="28"/>
        </w:rPr>
        <w:t xml:space="preserve">Бавлы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303</w:t>
      </w:r>
    </w:p>
    <w:p w:rsidR="00DD5F5D" w:rsidRPr="008A5B25" w:rsidRDefault="00DD5F5D" w:rsidP="00652CBC">
      <w:pPr>
        <w:shd w:val="clear" w:color="auto" w:fill="FFFFFF"/>
        <w:tabs>
          <w:tab w:val="left" w:leader="underscore" w:pos="998"/>
          <w:tab w:val="left" w:leader="underscore" w:pos="3418"/>
        </w:tabs>
        <w:spacing w:before="5" w:line="192" w:lineRule="exact"/>
        <w:rPr>
          <w:rFonts w:ascii="Times New Roman" w:hAnsi="Times New Roman"/>
          <w:sz w:val="24"/>
          <w:szCs w:val="28"/>
        </w:rPr>
      </w:pPr>
      <w:r w:rsidRPr="008A5B25">
        <w:rPr>
          <w:rFonts w:ascii="Times New Roman" w:hAnsi="Times New Roman"/>
          <w:sz w:val="24"/>
          <w:szCs w:val="28"/>
        </w:rPr>
        <w:t xml:space="preserve">О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проведении Всероссийских проверочных работ в Бавлинском муниципальном районе в 2020 году</w:t>
      </w:r>
    </w:p>
    <w:p w:rsidR="00DD5F5D" w:rsidRDefault="00DD5F5D" w:rsidP="001C0469">
      <w:pPr>
        <w:shd w:val="clear" w:color="auto" w:fill="FFFFFF"/>
        <w:tabs>
          <w:tab w:val="left" w:leader="underscore" w:pos="998"/>
          <w:tab w:val="left" w:leader="underscore" w:pos="3418"/>
        </w:tabs>
        <w:spacing w:before="5" w:line="192" w:lineRule="exact"/>
        <w:rPr>
          <w:rFonts w:ascii="Times New Roman" w:hAnsi="Times New Roman"/>
          <w:sz w:val="28"/>
          <w:szCs w:val="28"/>
          <w:lang w:val="tt-RU"/>
        </w:rPr>
      </w:pP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На основании приказа </w:t>
      </w:r>
      <w:r w:rsidRPr="0081696F">
        <w:rPr>
          <w:rFonts w:ascii="Times New Roman" w:hAnsi="Times New Roman"/>
          <w:sz w:val="28"/>
          <w:szCs w:val="28"/>
          <w:lang w:val="tt-RU"/>
        </w:rPr>
        <w:t>№под-</w:t>
      </w:r>
      <w:r>
        <w:rPr>
          <w:rFonts w:ascii="Times New Roman" w:hAnsi="Times New Roman"/>
          <w:sz w:val="28"/>
          <w:szCs w:val="28"/>
          <w:lang w:val="tt-RU"/>
        </w:rPr>
        <w:t>289</w:t>
      </w:r>
      <w:r w:rsidRPr="0081696F">
        <w:rPr>
          <w:rFonts w:ascii="Times New Roman" w:hAnsi="Times New Roman"/>
          <w:sz w:val="28"/>
          <w:szCs w:val="28"/>
          <w:lang w:val="tt-RU"/>
        </w:rPr>
        <w:t>/</w:t>
      </w:r>
      <w:r>
        <w:rPr>
          <w:rFonts w:ascii="Times New Roman" w:hAnsi="Times New Roman"/>
          <w:sz w:val="28"/>
          <w:szCs w:val="28"/>
          <w:lang w:val="tt-RU"/>
        </w:rPr>
        <w:t>20</w:t>
      </w:r>
      <w:r w:rsidRPr="0081696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от 26.02.2020</w:t>
      </w:r>
      <w:r w:rsidRPr="0081696F">
        <w:rPr>
          <w:rFonts w:ascii="Times New Roman" w:hAnsi="Times New Roman"/>
          <w:sz w:val="28"/>
          <w:szCs w:val="28"/>
          <w:lang w:val="tt-RU"/>
        </w:rPr>
        <w:t xml:space="preserve"> Министерства образования и науки РТ </w:t>
      </w:r>
      <w:r w:rsidRPr="0081696F">
        <w:rPr>
          <w:rFonts w:ascii="Times New Roman" w:hAnsi="Times New Roman"/>
          <w:sz w:val="28"/>
          <w:szCs w:val="28"/>
        </w:rPr>
        <w:t>«</w:t>
      </w:r>
      <w:r w:rsidRPr="0036543C">
        <w:rPr>
          <w:rFonts w:ascii="Times New Roman" w:hAnsi="Times New Roman"/>
          <w:sz w:val="28"/>
          <w:szCs w:val="28"/>
        </w:rPr>
        <w:t>О проведении Всероссийских проверочных работ в Республике Татарстан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году»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1696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О внесении изменений в приказ Министества обрапзования и науки Республики Татарстан</w:t>
      </w:r>
      <w:r w:rsidRPr="0036543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543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543C">
        <w:rPr>
          <w:rFonts w:ascii="Times New Roman" w:hAnsi="Times New Roman"/>
          <w:sz w:val="28"/>
          <w:szCs w:val="28"/>
        </w:rPr>
        <w:t>и в  соответствии с «</w:t>
      </w:r>
      <w:r>
        <w:rPr>
          <w:rFonts w:ascii="Times New Roman" w:hAnsi="Times New Roman"/>
          <w:sz w:val="28"/>
          <w:szCs w:val="28"/>
        </w:rPr>
        <w:t>Порядком проведения ВПР  с 14 сентября по 12 октября 2020 года</w:t>
      </w:r>
      <w:r w:rsidRPr="0036543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Письма </w:t>
      </w:r>
      <w:r w:rsidRPr="0081696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организации ВПР в 2020 году» </w:t>
      </w:r>
    </w:p>
    <w:p w:rsidR="00DD5F5D" w:rsidRDefault="00DD5F5D" w:rsidP="008169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D5F5D" w:rsidRPr="0081696F" w:rsidRDefault="00DD5F5D" w:rsidP="008169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приказываю</w:t>
      </w:r>
      <w:r w:rsidRPr="00197B43">
        <w:rPr>
          <w:rFonts w:ascii="Times New Roman" w:hAnsi="Times New Roman"/>
          <w:sz w:val="28"/>
          <w:szCs w:val="28"/>
          <w:lang w:val="tt-RU"/>
        </w:rPr>
        <w:t>:</w:t>
      </w:r>
    </w:p>
    <w:p w:rsidR="00DD5F5D" w:rsidRPr="00286B17" w:rsidRDefault="00DD5F5D" w:rsidP="0036543C">
      <w:pPr>
        <w:pStyle w:val="a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86B17">
        <w:rPr>
          <w:sz w:val="28"/>
          <w:szCs w:val="28"/>
        </w:rPr>
        <w:t>Провести Всероссийс</w:t>
      </w:r>
      <w:r>
        <w:rPr>
          <w:sz w:val="28"/>
          <w:szCs w:val="28"/>
        </w:rPr>
        <w:t>кие проверочные работы (далее–</w:t>
      </w:r>
      <w:r w:rsidRPr="00286B17">
        <w:rPr>
          <w:sz w:val="28"/>
          <w:szCs w:val="28"/>
        </w:rPr>
        <w:t>ВПР) в образовательных организаци</w:t>
      </w:r>
      <w:r>
        <w:rPr>
          <w:sz w:val="28"/>
          <w:szCs w:val="28"/>
        </w:rPr>
        <w:t>ях</w:t>
      </w:r>
      <w:r w:rsidRPr="00286B17">
        <w:rPr>
          <w:sz w:val="28"/>
          <w:szCs w:val="28"/>
        </w:rPr>
        <w:t>, реализующих программы начального общего, основного общего и среднего общего образования  в следующие сроки:</w:t>
      </w:r>
    </w:p>
    <w:p w:rsidR="00DD5F5D" w:rsidRPr="0081696F" w:rsidRDefault="00DD5F5D" w:rsidP="008169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6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5</w:t>
      </w:r>
      <w:r w:rsidRPr="0081696F">
        <w:rPr>
          <w:rFonts w:ascii="Times New Roman" w:hAnsi="Times New Roman"/>
          <w:sz w:val="28"/>
          <w:szCs w:val="28"/>
        </w:rPr>
        <w:t xml:space="preserve"> классах </w:t>
      </w:r>
      <w:r>
        <w:rPr>
          <w:rFonts w:ascii="Times New Roman" w:hAnsi="Times New Roman"/>
          <w:sz w:val="28"/>
          <w:szCs w:val="28"/>
        </w:rPr>
        <w:t>(по программе  начальной школы в штатном режиме</w:t>
      </w:r>
      <w:r w:rsidRPr="0081696F">
        <w:rPr>
          <w:rFonts w:ascii="Times New Roman" w:hAnsi="Times New Roman"/>
          <w:sz w:val="28"/>
          <w:szCs w:val="28"/>
        </w:rPr>
        <w:t xml:space="preserve">): </w:t>
      </w:r>
    </w:p>
    <w:p w:rsidR="00DD5F5D" w:rsidRPr="0081696F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сентября, 22 сентября </w:t>
      </w:r>
      <w:r w:rsidRPr="0081696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81696F">
        <w:rPr>
          <w:rFonts w:ascii="Times New Roman" w:hAnsi="Times New Roman"/>
          <w:sz w:val="28"/>
          <w:szCs w:val="28"/>
        </w:rPr>
        <w:t xml:space="preserve"> года – по учебному предмету «Русский язык» (часть 1,часть 2);</w:t>
      </w:r>
    </w:p>
    <w:p w:rsidR="00DD5F5D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 сентября 2020 </w:t>
      </w:r>
      <w:r w:rsidRPr="0081696F">
        <w:rPr>
          <w:rFonts w:ascii="Times New Roman" w:hAnsi="Times New Roman"/>
          <w:sz w:val="28"/>
          <w:szCs w:val="28"/>
        </w:rPr>
        <w:t>года – по учебн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81696F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Pr="0081696F">
        <w:rPr>
          <w:rFonts w:ascii="Times New Roman" w:hAnsi="Times New Roman"/>
          <w:sz w:val="28"/>
          <w:szCs w:val="28"/>
        </w:rPr>
        <w:t xml:space="preserve"> «Математика»</w:t>
      </w:r>
      <w:r>
        <w:rPr>
          <w:rFonts w:ascii="Times New Roman" w:hAnsi="Times New Roman"/>
          <w:sz w:val="28"/>
          <w:szCs w:val="28"/>
        </w:rPr>
        <w:t>;</w:t>
      </w:r>
    </w:p>
    <w:p w:rsidR="00DD5F5D" w:rsidRPr="0081696F" w:rsidRDefault="00DD5F5D" w:rsidP="007D3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01.10.2020</w:t>
      </w:r>
      <w:r w:rsidRPr="0081696F">
        <w:rPr>
          <w:rFonts w:ascii="Times New Roman" w:hAnsi="Times New Roman"/>
          <w:sz w:val="28"/>
          <w:szCs w:val="28"/>
        </w:rPr>
        <w:t xml:space="preserve"> года – по учебн</w:t>
      </w:r>
      <w:r>
        <w:rPr>
          <w:rFonts w:ascii="Times New Roman" w:hAnsi="Times New Roman"/>
          <w:sz w:val="28"/>
          <w:szCs w:val="28"/>
        </w:rPr>
        <w:t xml:space="preserve">ому </w:t>
      </w:r>
      <w:r w:rsidRPr="0081696F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у</w:t>
      </w:r>
      <w:r w:rsidRPr="0081696F">
        <w:rPr>
          <w:rFonts w:ascii="Times New Roman" w:hAnsi="Times New Roman"/>
          <w:sz w:val="28"/>
          <w:szCs w:val="28"/>
        </w:rPr>
        <w:t xml:space="preserve"> «Окружающий мир».</w:t>
      </w:r>
    </w:p>
    <w:p w:rsidR="00DD5F5D" w:rsidRPr="0036543C" w:rsidRDefault="00DD5F5D" w:rsidP="007D35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6</w:t>
      </w:r>
      <w:r w:rsidRPr="0081696F">
        <w:rPr>
          <w:rFonts w:ascii="Times New Roman" w:hAnsi="Times New Roman"/>
          <w:sz w:val="28"/>
          <w:szCs w:val="28"/>
        </w:rPr>
        <w:t xml:space="preserve"> </w:t>
      </w:r>
      <w:r w:rsidRPr="0036543C">
        <w:rPr>
          <w:rFonts w:ascii="Times New Roman" w:hAnsi="Times New Roman"/>
          <w:sz w:val="28"/>
          <w:szCs w:val="28"/>
        </w:rPr>
        <w:t xml:space="preserve">классах </w:t>
      </w:r>
      <w:r>
        <w:rPr>
          <w:rFonts w:ascii="Times New Roman" w:hAnsi="Times New Roman"/>
          <w:sz w:val="28"/>
          <w:szCs w:val="28"/>
        </w:rPr>
        <w:t>(по программе  5 класса в штатном режиме</w:t>
      </w:r>
      <w:r w:rsidRPr="0081696F">
        <w:rPr>
          <w:rFonts w:ascii="Times New Roman" w:hAnsi="Times New Roman"/>
          <w:sz w:val="28"/>
          <w:szCs w:val="28"/>
        </w:rPr>
        <w:t>):</w:t>
      </w:r>
    </w:p>
    <w:p w:rsidR="00DD5F5D" w:rsidRPr="0036543C" w:rsidRDefault="00DD5F5D" w:rsidP="007D35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 сентября</w:t>
      </w:r>
      <w:r w:rsidRPr="003654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«История»; </w:t>
      </w:r>
    </w:p>
    <w:p w:rsidR="00DD5F5D" w:rsidRPr="0036543C" w:rsidRDefault="00DD5F5D" w:rsidP="007D35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сентября</w:t>
      </w:r>
      <w:r w:rsidRPr="003654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«Биология»; 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 октября 2020</w:t>
      </w:r>
      <w:r w:rsidRPr="0036543C">
        <w:rPr>
          <w:rFonts w:ascii="Times New Roman" w:hAnsi="Times New Roman"/>
          <w:sz w:val="28"/>
          <w:szCs w:val="28"/>
        </w:rPr>
        <w:t xml:space="preserve">года – по учебному предмету «Математика»; 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 октября </w:t>
      </w:r>
      <w:r w:rsidRPr="0036543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– по учебному предмету «Русский язык».</w:t>
      </w: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81696F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6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7</w:t>
      </w:r>
      <w:r w:rsidRPr="0081696F">
        <w:rPr>
          <w:rFonts w:ascii="Times New Roman" w:hAnsi="Times New Roman"/>
          <w:sz w:val="28"/>
          <w:szCs w:val="28"/>
        </w:rPr>
        <w:t xml:space="preserve"> классах </w:t>
      </w:r>
      <w:r>
        <w:rPr>
          <w:rFonts w:ascii="Times New Roman" w:hAnsi="Times New Roman"/>
          <w:sz w:val="28"/>
          <w:szCs w:val="28"/>
        </w:rPr>
        <w:t>(по программе  6 класса в штатном режиме</w:t>
      </w:r>
      <w:r w:rsidRPr="0081696F">
        <w:rPr>
          <w:rFonts w:ascii="Times New Roman" w:hAnsi="Times New Roman"/>
          <w:sz w:val="28"/>
          <w:szCs w:val="28"/>
        </w:rPr>
        <w:t>):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«География»;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«История»;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DD5F5D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«Математика»</w:t>
      </w:r>
    </w:p>
    <w:p w:rsidR="00DD5F5D" w:rsidRPr="0081696F" w:rsidRDefault="00DD5F5D" w:rsidP="00A1579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 октября 2020 </w:t>
      </w:r>
      <w:r w:rsidRPr="0081696F">
        <w:rPr>
          <w:sz w:val="28"/>
          <w:szCs w:val="28"/>
        </w:rPr>
        <w:t>года</w:t>
      </w:r>
      <w:r>
        <w:rPr>
          <w:sz w:val="28"/>
          <w:szCs w:val="28"/>
        </w:rPr>
        <w:t>-</w:t>
      </w:r>
      <w:r w:rsidRPr="0081696F">
        <w:rPr>
          <w:sz w:val="28"/>
          <w:szCs w:val="28"/>
        </w:rPr>
        <w:t xml:space="preserve"> по учебному предмету «Обществознание»;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</w:p>
    <w:p w:rsidR="00DD5F5D" w:rsidRPr="0081696F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6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8</w:t>
      </w:r>
      <w:r w:rsidRPr="0081696F">
        <w:rPr>
          <w:rFonts w:ascii="Times New Roman" w:hAnsi="Times New Roman"/>
          <w:sz w:val="28"/>
          <w:szCs w:val="28"/>
        </w:rPr>
        <w:t xml:space="preserve"> классах </w:t>
      </w:r>
      <w:r>
        <w:rPr>
          <w:rFonts w:ascii="Times New Roman" w:hAnsi="Times New Roman"/>
          <w:sz w:val="28"/>
          <w:szCs w:val="28"/>
        </w:rPr>
        <w:t>(по программе  7 класса в штатном режиме</w:t>
      </w:r>
      <w:r w:rsidRPr="0081696F">
        <w:rPr>
          <w:rFonts w:ascii="Times New Roman" w:hAnsi="Times New Roman"/>
          <w:sz w:val="28"/>
          <w:szCs w:val="28"/>
        </w:rPr>
        <w:t>):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«Иностранный язык»;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 2020 </w:t>
      </w:r>
      <w:r w:rsidRPr="0081696F">
        <w:rPr>
          <w:sz w:val="28"/>
          <w:szCs w:val="28"/>
        </w:rPr>
        <w:t>года – по учебному предмету «Обществознание»;</w:t>
      </w:r>
    </w:p>
    <w:p w:rsidR="00DD5F5D" w:rsidRPr="0081696F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DD5F5D" w:rsidRDefault="00DD5F5D" w:rsidP="0081696F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«История».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 «Физика»;</w:t>
      </w:r>
    </w:p>
    <w:p w:rsidR="00DD5F5D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5CD1">
        <w:rPr>
          <w:rFonts w:ascii="Times New Roman" w:hAnsi="Times New Roman"/>
          <w:sz w:val="28"/>
          <w:szCs w:val="28"/>
        </w:rPr>
        <w:t xml:space="preserve">06 октября 2020 года </w:t>
      </w:r>
      <w:r>
        <w:rPr>
          <w:rFonts w:ascii="Times New Roman" w:hAnsi="Times New Roman"/>
          <w:sz w:val="28"/>
          <w:szCs w:val="28"/>
        </w:rPr>
        <w:t>-</w:t>
      </w:r>
      <w:r w:rsidRPr="00F15CD1">
        <w:rPr>
          <w:rFonts w:ascii="Times New Roman" w:hAnsi="Times New Roman"/>
          <w:sz w:val="28"/>
          <w:szCs w:val="28"/>
        </w:rPr>
        <w:t>по учебному предмету «География»;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F15CD1">
        <w:rPr>
          <w:sz w:val="28"/>
          <w:szCs w:val="28"/>
        </w:rPr>
        <w:t xml:space="preserve"> октября 2020 года </w:t>
      </w:r>
      <w:r>
        <w:rPr>
          <w:sz w:val="28"/>
          <w:szCs w:val="28"/>
        </w:rPr>
        <w:t>-</w:t>
      </w:r>
      <w:r w:rsidRPr="0081696F">
        <w:rPr>
          <w:sz w:val="28"/>
          <w:szCs w:val="28"/>
        </w:rPr>
        <w:t>по учебному предмету «Математика»</w:t>
      </w:r>
      <w:r>
        <w:rPr>
          <w:sz w:val="28"/>
          <w:szCs w:val="28"/>
        </w:rPr>
        <w:t>.</w:t>
      </w:r>
    </w:p>
    <w:p w:rsidR="00DD5F5D" w:rsidRPr="00F15CD1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81696F" w:rsidRDefault="00DD5F5D" w:rsidP="00F15C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6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9</w:t>
      </w:r>
      <w:r w:rsidRPr="0081696F">
        <w:rPr>
          <w:rFonts w:ascii="Times New Roman" w:hAnsi="Times New Roman"/>
          <w:sz w:val="28"/>
          <w:szCs w:val="28"/>
        </w:rPr>
        <w:t xml:space="preserve"> классах </w:t>
      </w:r>
      <w:r>
        <w:rPr>
          <w:rFonts w:ascii="Times New Roman" w:hAnsi="Times New Roman"/>
          <w:sz w:val="28"/>
          <w:szCs w:val="28"/>
        </w:rPr>
        <w:t>(по программе  8 класса в  режиме апробации</w:t>
      </w:r>
      <w:r w:rsidRPr="0081696F">
        <w:rPr>
          <w:rFonts w:ascii="Times New Roman" w:hAnsi="Times New Roman"/>
          <w:sz w:val="28"/>
          <w:szCs w:val="28"/>
        </w:rPr>
        <w:t>):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 2020 </w:t>
      </w:r>
      <w:r w:rsidRPr="0081696F">
        <w:rPr>
          <w:sz w:val="28"/>
          <w:szCs w:val="28"/>
        </w:rPr>
        <w:t>года – по учебному предмету «Физика»;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«Обществознание»;</w:t>
      </w:r>
    </w:p>
    <w:p w:rsidR="00DD5F5D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2020 </w:t>
      </w:r>
      <w:r w:rsidRPr="0081696F">
        <w:rPr>
          <w:sz w:val="28"/>
          <w:szCs w:val="28"/>
        </w:rPr>
        <w:t>года – по учебному предмету «</w:t>
      </w:r>
      <w:r w:rsidRPr="00F15CD1">
        <w:rPr>
          <w:sz w:val="28"/>
          <w:szCs w:val="28"/>
        </w:rPr>
        <w:t>География</w:t>
      </w:r>
      <w:r w:rsidRPr="0081696F">
        <w:rPr>
          <w:sz w:val="28"/>
          <w:szCs w:val="28"/>
        </w:rPr>
        <w:t>»;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«Математика».</w:t>
      </w:r>
    </w:p>
    <w:p w:rsidR="00DD5F5D" w:rsidRPr="0081696F" w:rsidRDefault="00DD5F5D" w:rsidP="00F15CD1">
      <w:pPr>
        <w:pStyle w:val="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 «Русский язык»;</w:t>
      </w:r>
    </w:p>
    <w:p w:rsidR="00DD5F5D" w:rsidRDefault="00DD5F5D" w:rsidP="00F15C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5CD1">
        <w:rPr>
          <w:rFonts w:ascii="Times New Roman" w:hAnsi="Times New Roman"/>
          <w:sz w:val="28"/>
          <w:szCs w:val="28"/>
        </w:rPr>
        <w:t xml:space="preserve">06 октября 2020 года </w:t>
      </w:r>
      <w:r>
        <w:rPr>
          <w:rFonts w:ascii="Times New Roman" w:hAnsi="Times New Roman"/>
          <w:sz w:val="28"/>
          <w:szCs w:val="28"/>
        </w:rPr>
        <w:t>-</w:t>
      </w:r>
      <w:r w:rsidRPr="00F15CD1">
        <w:rPr>
          <w:rFonts w:ascii="Times New Roman" w:hAnsi="Times New Roman"/>
          <w:sz w:val="28"/>
          <w:szCs w:val="28"/>
        </w:rPr>
        <w:t xml:space="preserve">по учебному предмету </w:t>
      </w:r>
      <w:r w:rsidRPr="000C3520">
        <w:rPr>
          <w:rFonts w:ascii="Times New Roman" w:hAnsi="Times New Roman"/>
          <w:sz w:val="28"/>
          <w:szCs w:val="28"/>
        </w:rPr>
        <w:t>«История»;</w:t>
      </w:r>
    </w:p>
    <w:p w:rsidR="00DD5F5D" w:rsidRPr="000C3520" w:rsidRDefault="00DD5F5D" w:rsidP="000C3520">
      <w:pPr>
        <w:pStyle w:val="a"/>
        <w:ind w:left="0" w:firstLine="709"/>
        <w:jc w:val="both"/>
        <w:rPr>
          <w:sz w:val="28"/>
          <w:szCs w:val="28"/>
        </w:rPr>
      </w:pPr>
      <w:r w:rsidRPr="000C3520">
        <w:rPr>
          <w:sz w:val="28"/>
          <w:szCs w:val="28"/>
        </w:rPr>
        <w:t>08 октября 2020 года -по учебному предмету «Химия».</w:t>
      </w:r>
    </w:p>
    <w:p w:rsidR="00DD5F5D" w:rsidRDefault="00DD5F5D" w:rsidP="000C35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36543C" w:rsidRDefault="00DD5F5D" w:rsidP="000C35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 xml:space="preserve">2.Назначить  ответственным за проведение ВПР муниципального координатора О.А.Сахипгарееву . </w:t>
      </w: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>3.Организовать проведение ВПР в образовательных организациях муниципального района в соответствии с порядком проведения ВПР в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году. </w:t>
      </w:r>
    </w:p>
    <w:p w:rsidR="00DD5F5D" w:rsidRPr="008D74AD" w:rsidRDefault="00DD5F5D" w:rsidP="00B3113B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4.О</w:t>
      </w:r>
      <w:r w:rsidRPr="008D74AD">
        <w:rPr>
          <w:rFonts w:ascii="Times New Roman" w:hAnsi="Times New Roman"/>
          <w:b w:val="0"/>
          <w:sz w:val="28"/>
          <w:szCs w:val="28"/>
        </w:rPr>
        <w:t>беспечить участие обучающихся 5, 6, 7, 8 классов в ВПР по соответствующим предметам в штатном режиме; участие обучающихся 9 классов в режиме апробации в ВПР</w:t>
      </w:r>
      <w:r w:rsidRPr="008D74AD">
        <w:rPr>
          <w:rFonts w:ascii="Times New Roman" w:hAnsi="Times New Roman"/>
          <w:b w:val="0"/>
        </w:rPr>
        <w:t xml:space="preserve"> </w:t>
      </w:r>
      <w:r w:rsidRPr="008D74AD">
        <w:rPr>
          <w:rFonts w:ascii="Times New Roman" w:hAnsi="Times New Roman"/>
          <w:b w:val="0"/>
          <w:sz w:val="28"/>
          <w:szCs w:val="28"/>
        </w:rPr>
        <w:t>не менее чем по одному учебному предмету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D5F5D" w:rsidRPr="008D74AD" w:rsidRDefault="00DD5F5D" w:rsidP="00E83DB2">
      <w:pPr>
        <w:pStyle w:val="BodyText"/>
        <w:tabs>
          <w:tab w:val="left" w:pos="567"/>
          <w:tab w:val="left" w:pos="1134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noProof w:val="0"/>
          <w:sz w:val="28"/>
          <w:szCs w:val="28"/>
          <w:lang w:val="ru-RU"/>
        </w:rPr>
        <w:tab/>
      </w:r>
    </w:p>
    <w:p w:rsidR="00DD5F5D" w:rsidRPr="00E83DB2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5.О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объективное проведение ВПР в образовательных организациях муниципального образования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E83DB2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6. С</w:t>
      </w:r>
      <w:r w:rsidRPr="008D74AD">
        <w:rPr>
          <w:rFonts w:ascii="Times New Roman" w:hAnsi="Times New Roman"/>
          <w:b w:val="0"/>
          <w:sz w:val="28"/>
          <w:szCs w:val="28"/>
        </w:rPr>
        <w:t>облюдать при проведении ВПР рекомендации по организации работы образовательных организаций в условиях сохранения рисков распространения COVID-19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E83DB2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7.П</w:t>
      </w:r>
      <w:r w:rsidRPr="008D74AD">
        <w:rPr>
          <w:rFonts w:ascii="Times New Roman" w:hAnsi="Times New Roman"/>
          <w:b w:val="0"/>
          <w:sz w:val="28"/>
          <w:szCs w:val="28"/>
        </w:rPr>
        <w:t>редусмотреть особенности участия в ВПР обучающихся с ограниченными возможностями здоровья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8.П</w:t>
      </w:r>
      <w:r w:rsidRPr="008D74AD">
        <w:rPr>
          <w:rFonts w:ascii="Times New Roman" w:hAnsi="Times New Roman"/>
          <w:b w:val="0"/>
          <w:sz w:val="28"/>
          <w:szCs w:val="28"/>
        </w:rPr>
        <w:t>ровести разъяснительную работу с руководителями образовательных организаций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исполнение служебных обязанностей;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9.О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мониторинг соблюдения информационной безопасности при подготовке, проведении и проверки ВПР в образовательных организациях;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10.П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ровести сравнительный анализ ВПР и использовать результаты исследований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обучающихся; </w:t>
      </w:r>
    </w:p>
    <w:p w:rsidR="00DD5F5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11.О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методическую работу по результатам ВПР.</w:t>
      </w:r>
    </w:p>
    <w:p w:rsidR="00DD5F5D" w:rsidRPr="008D74AD" w:rsidRDefault="00DD5F5D" w:rsidP="00B3113B">
      <w:pPr>
        <w:pStyle w:val="BodyText"/>
        <w:tabs>
          <w:tab w:val="left" w:pos="567"/>
          <w:tab w:val="left" w:pos="1134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>12.</w:t>
      </w:r>
      <w:r w:rsidRPr="008D74AD">
        <w:rPr>
          <w:rFonts w:ascii="Times New Roman" w:hAnsi="Times New Roman"/>
          <w:b w:val="0"/>
          <w:sz w:val="28"/>
          <w:szCs w:val="28"/>
        </w:rPr>
        <w:t>Рекомендовать руководителям образовательных организаций:</w:t>
      </w:r>
    </w:p>
    <w:p w:rsidR="00DD5F5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назначить координатора – специалиста ответственного за проведение ВПР в общеобразовательной организации; </w:t>
      </w:r>
    </w:p>
    <w:p w:rsidR="00DD5F5D" w:rsidRPr="00E83DB2" w:rsidRDefault="00DD5F5D" w:rsidP="00E83DB2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обеспечить проведение подготовительных мероприятий для проведения ВПР, в том числе авторизацию в Федеральной информационной системе оценки качества образования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https</w:t>
      </w:r>
      <w:r w:rsidRPr="008D74AD">
        <w:rPr>
          <w:rFonts w:ascii="Times New Roman" w:hAnsi="Times New Roman"/>
          <w:b w:val="0"/>
          <w:sz w:val="28"/>
          <w:szCs w:val="28"/>
        </w:rPr>
        <w:t>://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lk</w:t>
      </w:r>
      <w:r w:rsidRPr="008D74AD">
        <w:rPr>
          <w:rFonts w:ascii="Times New Roman" w:hAnsi="Times New Roman"/>
          <w:b w:val="0"/>
          <w:sz w:val="28"/>
          <w:szCs w:val="28"/>
        </w:rPr>
        <w:t>-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fisoko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obrnadzor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gov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ru</w:t>
      </w:r>
      <w:r w:rsidRPr="008D74AD">
        <w:rPr>
          <w:rFonts w:ascii="Times New Roman" w:hAnsi="Times New Roman"/>
          <w:b w:val="0"/>
          <w:sz w:val="28"/>
          <w:szCs w:val="28"/>
        </w:rPr>
        <w:t>), получение логинов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sch</w:t>
      </w:r>
      <w:r w:rsidRPr="008D74AD">
        <w:rPr>
          <w:rFonts w:ascii="Times New Roman" w:hAnsi="Times New Roman"/>
          <w:b w:val="0"/>
          <w:sz w:val="28"/>
          <w:szCs w:val="28"/>
        </w:rPr>
        <w:t>16****) и паролей доступа в личные кабинеты образовательных организаций;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COVID</w:t>
      </w:r>
      <w:r w:rsidRPr="008D74AD">
        <w:rPr>
          <w:rFonts w:ascii="Times New Roman" w:hAnsi="Times New Roman"/>
          <w:b w:val="0"/>
          <w:sz w:val="28"/>
          <w:szCs w:val="28"/>
        </w:rPr>
        <w:t>-19;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актуализировать приказ проведения ВПР, локальные нормативные акты о порядке текущего контроля успеваемости и промежуточной аттестации с учетом проведения ВПР;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внести необходимые изменени</w:t>
      </w:r>
      <w:r>
        <w:rPr>
          <w:rFonts w:ascii="Times New Roman" w:hAnsi="Times New Roman"/>
          <w:b w:val="0"/>
          <w:sz w:val="28"/>
          <w:szCs w:val="28"/>
          <w:lang w:val="ru-RU"/>
        </w:rPr>
        <w:t>я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расписание занятий образовательной организации в дни проведения ВПР, сохраняя режим работы (перемены и график питания);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DD5F5D" w:rsidRPr="008D74AD" w:rsidRDefault="00DD5F5D" w:rsidP="008D74AD">
      <w:pPr>
        <w:pStyle w:val="BodyText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использовать результаты ВПР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обучающихся.</w:t>
      </w:r>
      <w:r w:rsidRPr="008D74AD">
        <w:rPr>
          <w:rFonts w:ascii="Times New Roman" w:hAnsi="Times New Roman"/>
          <w:b w:val="0"/>
        </w:rPr>
        <w:t xml:space="preserve"> </w:t>
      </w:r>
    </w:p>
    <w:p w:rsidR="00DD5F5D" w:rsidRPr="008D74A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D74AD">
        <w:rPr>
          <w:rFonts w:ascii="Times New Roman" w:hAnsi="Times New Roman"/>
          <w:sz w:val="28"/>
          <w:szCs w:val="28"/>
        </w:rPr>
        <w:t>сформировать комиссию на уровне образовательной организации для проверки ВПР;</w:t>
      </w:r>
    </w:p>
    <w:p w:rsidR="00DD5F5D" w:rsidRPr="008D74A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D74AD">
        <w:rPr>
          <w:rFonts w:ascii="Times New Roman" w:hAnsi="Times New Roman"/>
          <w:sz w:val="28"/>
          <w:szCs w:val="28"/>
        </w:rPr>
        <w:t>проводить ВПР не ранее 2 урока;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ВПР, сохраняя режим работы (перемены и график питания);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обеспечить объективность проведения и проверки ВПР;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загрузить форму сбора результатов в систему ВПР согласно план-графику (приложение№2);</w:t>
      </w:r>
    </w:p>
    <w:p w:rsidR="00DD5F5D" w:rsidRPr="0036543C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провести работу по сравнительному анализу и обобщению результатов ВПР 20</w:t>
      </w:r>
      <w:r>
        <w:rPr>
          <w:rFonts w:ascii="Times New Roman" w:hAnsi="Times New Roman"/>
          <w:sz w:val="28"/>
          <w:szCs w:val="28"/>
        </w:rPr>
        <w:t>20</w:t>
      </w:r>
      <w:r w:rsidRPr="0036543C">
        <w:rPr>
          <w:rFonts w:ascii="Times New Roman" w:hAnsi="Times New Roman"/>
          <w:sz w:val="28"/>
          <w:szCs w:val="28"/>
        </w:rPr>
        <w:t xml:space="preserve"> года и текущей успеваемости;</w:t>
      </w:r>
    </w:p>
    <w:p w:rsidR="00DD5F5D" w:rsidRDefault="00DD5F5D" w:rsidP="007D3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543C">
        <w:rPr>
          <w:rFonts w:ascii="Times New Roman" w:hAnsi="Times New Roman"/>
          <w:sz w:val="28"/>
          <w:szCs w:val="28"/>
        </w:rPr>
        <w:t>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годы.</w:t>
      </w:r>
    </w:p>
    <w:p w:rsidR="00DD5F5D" w:rsidRDefault="00DD5F5D" w:rsidP="00E83D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13.Утвердить график проведения ВПР в Бавлинском муниципальном районе (Приложение 1)</w:t>
      </w:r>
      <w:r w:rsidRPr="0036543C">
        <w:rPr>
          <w:rFonts w:ascii="Times New Roman" w:hAnsi="Times New Roman"/>
          <w:sz w:val="28"/>
          <w:szCs w:val="28"/>
        </w:rPr>
        <w:t>.</w:t>
      </w:r>
    </w:p>
    <w:p w:rsidR="00DD5F5D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8D74AD">
        <w:rPr>
          <w:rFonts w:ascii="Times New Roman" w:hAnsi="Times New Roman"/>
          <w:sz w:val="28"/>
          <w:szCs w:val="28"/>
        </w:rPr>
        <w:t xml:space="preserve">.Утвердить  ответственных представителей на период проведения ВПР  в образовательных организациях. </w:t>
      </w:r>
      <w:r>
        <w:rPr>
          <w:rFonts w:ascii="Times New Roman" w:hAnsi="Times New Roman"/>
          <w:sz w:val="28"/>
          <w:szCs w:val="28"/>
        </w:rPr>
        <w:t>(</w:t>
      </w:r>
      <w:r w:rsidRPr="008D74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2)</w:t>
      </w:r>
      <w:r w:rsidRPr="008D74AD">
        <w:rPr>
          <w:rFonts w:ascii="Times New Roman" w:hAnsi="Times New Roman"/>
          <w:sz w:val="28"/>
          <w:szCs w:val="28"/>
        </w:rPr>
        <w:t>.</w:t>
      </w:r>
    </w:p>
    <w:p w:rsidR="00DD5F5D" w:rsidRPr="0036543C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36543C">
        <w:rPr>
          <w:rFonts w:ascii="Times New Roman" w:hAnsi="Times New Roman"/>
          <w:sz w:val="28"/>
          <w:szCs w:val="28"/>
        </w:rPr>
        <w:t>. Контроль за исполнением настоящего приказа возложить заместителя начальника  Сираеву Г.Р.</w:t>
      </w:r>
    </w:p>
    <w:p w:rsidR="00DD5F5D" w:rsidRPr="0036543C" w:rsidRDefault="00DD5F5D" w:rsidP="00E83DB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E83DB2">
      <w:pPr>
        <w:ind w:firstLine="709"/>
        <w:rPr>
          <w:rFonts w:ascii="Times New Roman" w:hAnsi="Times New Roman"/>
          <w:sz w:val="28"/>
          <w:szCs w:val="28"/>
        </w:rPr>
      </w:pPr>
      <w:r w:rsidRPr="0036543C">
        <w:rPr>
          <w:rFonts w:ascii="Times New Roman" w:hAnsi="Times New Roman"/>
          <w:sz w:val="28"/>
          <w:szCs w:val="28"/>
        </w:rPr>
        <w:t xml:space="preserve">Начальник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6543C">
        <w:rPr>
          <w:rFonts w:ascii="Times New Roman" w:hAnsi="Times New Roman"/>
          <w:sz w:val="28"/>
          <w:szCs w:val="28"/>
        </w:rPr>
        <w:t>Д.З.Ганиева</w:t>
      </w: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3F7092" w:rsidRDefault="00DD5F5D" w:rsidP="00E83DB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7092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DD5F5D" w:rsidRPr="003F7092" w:rsidRDefault="00DD5F5D" w:rsidP="00E83DB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7092">
        <w:rPr>
          <w:rFonts w:ascii="Times New Roman" w:hAnsi="Times New Roman"/>
          <w:b/>
          <w:sz w:val="28"/>
          <w:szCs w:val="28"/>
        </w:rPr>
        <w:t>ПО ПРОВЕДЕНИЮ ВПР В 2020 ГОДУ</w:t>
      </w:r>
    </w:p>
    <w:p w:rsidR="00DD5F5D" w:rsidRPr="0036543C" w:rsidRDefault="00DD5F5D" w:rsidP="0081696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5F5D" w:rsidRPr="00653CD0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3CD0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</w:t>
      </w:r>
      <w:r w:rsidRPr="00653CD0">
        <w:rPr>
          <w:rFonts w:ascii="Times New Roman" w:hAnsi="Times New Roman"/>
          <w:b/>
          <w:sz w:val="28"/>
          <w:szCs w:val="28"/>
        </w:rPr>
        <w:t>Ответственный организатор ОО: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.1</w:t>
      </w:r>
      <w:r w:rsidRPr="00D202A9">
        <w:rPr>
          <w:rFonts w:ascii="Times New Roman" w:hAnsi="Times New Roman"/>
          <w:sz w:val="28"/>
          <w:szCs w:val="28"/>
        </w:rPr>
        <w:t xml:space="preserve"> Скачивает архив с материалами для проведения ВПР - файлы для распечатывания участникам ВПР в личном кабинете в ФИС ОКО</w:t>
      </w:r>
      <w:hyperlink r:id="rId6" w:history="1">
        <w:r w:rsidRPr="00D202A9">
          <w:rPr>
            <w:rStyle w:val="Hyperlink"/>
            <w:rFonts w:ascii="Times New Roman" w:hAnsi="Times New Roman"/>
            <w:sz w:val="28"/>
            <w:szCs w:val="28"/>
          </w:rPr>
          <w:t>https://lk-fisoko.obrnadzor.gov.ru/</w:t>
        </w:r>
      </w:hyperlink>
      <w:r w:rsidRPr="00D202A9">
        <w:rPr>
          <w:rFonts w:ascii="Times New Roman" w:hAnsi="Times New Roman"/>
          <w:sz w:val="28"/>
          <w:szCs w:val="28"/>
        </w:rPr>
        <w:t xml:space="preserve"> в разделе «Ход ВПР». Архив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 xml:space="preserve">размещается в </w:t>
      </w:r>
      <w:r w:rsidRPr="00681F50">
        <w:rPr>
          <w:rFonts w:ascii="Times New Roman" w:hAnsi="Times New Roman"/>
          <w:sz w:val="28"/>
          <w:szCs w:val="28"/>
        </w:rPr>
        <w:t xml:space="preserve">Федеральной информационной системе оценки качества образования </w:t>
      </w:r>
      <w:r w:rsidRPr="00D202A9">
        <w:rPr>
          <w:rFonts w:ascii="Times New Roman" w:hAnsi="Times New Roman"/>
          <w:sz w:val="28"/>
          <w:szCs w:val="28"/>
        </w:rPr>
        <w:t>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соответствии с Планом-графиком проведения ВПР.</w:t>
      </w:r>
      <w:r w:rsidRPr="00D202A9">
        <w:rPr>
          <w:rFonts w:ascii="Times New Roman" w:hAnsi="Times New Roman"/>
          <w:b/>
          <w:sz w:val="28"/>
          <w:szCs w:val="28"/>
          <w:u w:val="single"/>
        </w:rPr>
        <w:t xml:space="preserve">Обратите внимание, архив с материалами не будет зашифрован.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</w:t>
      </w:r>
      <w:r>
        <w:rPr>
          <w:rFonts w:ascii="Times New Roman" w:hAnsi="Times New Roman"/>
          <w:sz w:val="28"/>
          <w:szCs w:val="28"/>
        </w:rPr>
        <w:t>п</w:t>
      </w:r>
      <w:r w:rsidRPr="00D202A9">
        <w:rPr>
          <w:rFonts w:ascii="Times New Roman" w:hAnsi="Times New Roman"/>
          <w:sz w:val="28"/>
          <w:szCs w:val="28"/>
        </w:rPr>
        <w:t>ланом-графиком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 xml:space="preserve">проведения ВПР.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2 Скачивает в личном кабинете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3.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 xml:space="preserve">4. 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5. По окончании проведения работы собирает все комплекты с ответами участников.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6. Организует проверку ответов участников с помощью критериев (время проверки работ указано в Плане-графике проведения ВПР).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7. 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D202A9">
        <w:rPr>
          <w:rFonts w:ascii="Times New Roman" w:hAnsi="Times New Roman"/>
          <w:sz w:val="28"/>
          <w:szCs w:val="28"/>
        </w:rPr>
        <w:t>8. Загружает форму сбора результатов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ВПР»(дата загрузки формы указана в Плане-графике проведения ВПР).</w:t>
      </w:r>
    </w:p>
    <w:p w:rsidR="00DD5F5D" w:rsidRPr="00653CD0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3CD0">
        <w:rPr>
          <w:rFonts w:ascii="Times New Roman" w:hAnsi="Times New Roman"/>
          <w:b/>
          <w:sz w:val="28"/>
          <w:szCs w:val="28"/>
        </w:rPr>
        <w:t>1.2.Муниципальный/ региональный координатор: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1.2.1.Осуществляет мониторинг загрузки ОО электронных форм сбора результатов ВПР.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3</w:t>
      </w:r>
      <w:r w:rsidRPr="00D202A9">
        <w:rPr>
          <w:rFonts w:ascii="Times New Roman" w:hAnsi="Times New Roman"/>
          <w:b/>
          <w:sz w:val="28"/>
          <w:szCs w:val="28"/>
        </w:rPr>
        <w:t>Проведение ВПР по иностранным языкам в 8 классе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202A9">
        <w:rPr>
          <w:rFonts w:ascii="Times New Roman" w:hAnsi="Times New Roman"/>
          <w:sz w:val="28"/>
          <w:szCs w:val="28"/>
        </w:rPr>
        <w:t>.1. Всероссийская проверочная работа по иностранным языкам (английский, немецкий, французский) в 8 классе выполняется в компьютерной форме в специально оборудованной для этого аудитории. Для выполнения работы в ФИС ОКО в разделе «Ход ВПР» будет размещено специальное ПО (программное обеспечение).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Ознакомление с ПО и демонстрационными вариантам будет размещено в личном кабинете в ФИС ОКО в разделе «Ход ВПР» в соответствии с Планом-графиком проведения ВПР.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4</w:t>
      </w:r>
      <w:r w:rsidRPr="00D202A9">
        <w:rPr>
          <w:rFonts w:ascii="Times New Roman" w:hAnsi="Times New Roman"/>
          <w:b/>
          <w:sz w:val="28"/>
          <w:szCs w:val="28"/>
        </w:rPr>
        <w:t>.Сбор контекстных данных об ОО и участниках ВПР</w:t>
      </w:r>
    </w:p>
    <w:p w:rsidR="00DD5F5D" w:rsidRPr="00451BE3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BE3">
        <w:rPr>
          <w:rFonts w:ascii="Times New Roman" w:hAnsi="Times New Roman"/>
          <w:sz w:val="28"/>
          <w:szCs w:val="28"/>
        </w:rPr>
        <w:t>1.4.1.ОО: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.1.1.Скачивает форму сбора контекстных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об ОО и участниках ВПР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личном кабинете в ФИС ОКО на сайте https://lk-fisoko.obrnadzor.gov.ru/в разделе «Ход ВПР».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.1.2.Заполняет форму сбора контекстных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данных об ОО и участниках ВПР согласно инструкции (инструкция по заполнению находится на первом листе формы).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.1.3. Загружает заполненную форму в ФИС 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«Ход ВПР».</w:t>
      </w:r>
    </w:p>
    <w:p w:rsidR="00DD5F5D" w:rsidRPr="00451BE3" w:rsidRDefault="00DD5F5D" w:rsidP="00B3113B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51BE3">
        <w:rPr>
          <w:rFonts w:ascii="Times New Roman" w:hAnsi="Times New Roman"/>
          <w:b/>
          <w:sz w:val="28"/>
          <w:szCs w:val="28"/>
        </w:rPr>
        <w:t>1.4.2.Муниципальный/ региональный координатор: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2A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202A9">
        <w:rPr>
          <w:rFonts w:ascii="Times New Roman" w:hAnsi="Times New Roman"/>
          <w:sz w:val="28"/>
          <w:szCs w:val="28"/>
        </w:rPr>
        <w:t>.2.1. Осуществляет мониторинг загрузки форм сбораконтекстныхданных об ОО и участниках ВПР, консультирует ОО.</w:t>
      </w:r>
    </w:p>
    <w:p w:rsidR="00DD5F5D" w:rsidRPr="00D202A9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02A9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>3</w:t>
      </w:r>
      <w:r w:rsidRPr="00D202A9">
        <w:rPr>
          <w:rFonts w:ascii="Times New Roman" w:hAnsi="Times New Roman"/>
          <w:b/>
          <w:sz w:val="28"/>
          <w:szCs w:val="28"/>
        </w:rPr>
        <w:t>Получение результатов ВПР</w:t>
      </w:r>
    </w:p>
    <w:p w:rsidR="00DD5F5D" w:rsidRPr="00451BE3" w:rsidRDefault="00DD5F5D" w:rsidP="00B3113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51BE3">
        <w:rPr>
          <w:rFonts w:ascii="Times New Roman" w:hAnsi="Times New Roman"/>
          <w:b/>
          <w:sz w:val="28"/>
          <w:szCs w:val="28"/>
        </w:rPr>
        <w:t>1.4.3.ОО, Муниципальный и/или региональный координатор:</w:t>
      </w:r>
    </w:p>
    <w:p w:rsidR="00DD5F5D" w:rsidRPr="0074633C" w:rsidRDefault="00DD5F5D" w:rsidP="0074633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202A9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3</w:t>
      </w:r>
      <w:r w:rsidRPr="00D202A9">
        <w:rPr>
          <w:rFonts w:ascii="Times New Roman" w:hAnsi="Times New Roman"/>
          <w:sz w:val="28"/>
          <w:szCs w:val="28"/>
        </w:rPr>
        <w:t>.1.Получает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результаты проверочных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A9">
        <w:rPr>
          <w:rFonts w:ascii="Times New Roman" w:hAnsi="Times New Roman"/>
          <w:sz w:val="28"/>
          <w:szCs w:val="28"/>
        </w:rPr>
        <w:t>в разделе «Аналитика» ФИС ОКО в соответствии с инструкцией по работе с разделом.</w:t>
      </w:r>
    </w:p>
    <w:p w:rsidR="00DD5F5D" w:rsidRDefault="00DD5F5D" w:rsidP="008D7705">
      <w:pPr>
        <w:ind w:firstLine="709"/>
        <w:rPr>
          <w:rFonts w:ascii="Times New Roman" w:hAnsi="Times New Roman"/>
          <w:sz w:val="28"/>
          <w:szCs w:val="28"/>
        </w:rPr>
      </w:pPr>
    </w:p>
    <w:p w:rsidR="00DD5F5D" w:rsidRPr="0074633C" w:rsidRDefault="00DD5F5D" w:rsidP="0074633C">
      <w:pPr>
        <w:ind w:firstLine="709"/>
        <w:jc w:val="right"/>
        <w:rPr>
          <w:rFonts w:ascii="Times New Roman" w:hAnsi="Times New Roman"/>
          <w:sz w:val="24"/>
          <w:szCs w:val="24"/>
        </w:rPr>
      </w:pPr>
      <w:r w:rsidRPr="0074633C">
        <w:rPr>
          <w:rFonts w:ascii="Times New Roman" w:hAnsi="Times New Roman"/>
          <w:sz w:val="24"/>
          <w:szCs w:val="24"/>
        </w:rPr>
        <w:t>Приложение 2</w:t>
      </w:r>
    </w:p>
    <w:p w:rsidR="00DD5F5D" w:rsidRPr="00711E87" w:rsidRDefault="00DD5F5D" w:rsidP="00711E8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1E87">
        <w:rPr>
          <w:rFonts w:ascii="Times New Roman" w:hAnsi="Times New Roman"/>
          <w:b/>
          <w:sz w:val="28"/>
          <w:szCs w:val="28"/>
        </w:rPr>
        <w:t>СПИСОК</w:t>
      </w:r>
    </w:p>
    <w:p w:rsidR="00DD5F5D" w:rsidRPr="00711E87" w:rsidRDefault="00DD5F5D" w:rsidP="00711E8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1E87">
        <w:rPr>
          <w:rFonts w:ascii="Times New Roman" w:hAnsi="Times New Roman"/>
          <w:b/>
          <w:sz w:val="28"/>
          <w:szCs w:val="28"/>
        </w:rPr>
        <w:t>ответственных представителей на период проведения ВПР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2"/>
        <w:gridCol w:w="2716"/>
        <w:gridCol w:w="3948"/>
      </w:tblGrid>
      <w:tr w:rsidR="00DD5F5D" w:rsidRPr="00711E87" w:rsidTr="00FB3507">
        <w:tc>
          <w:tcPr>
            <w:tcW w:w="3332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Ф.И.О ответственного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место работы ,должность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«Покровско-Урустамакская СОШ»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«Алексеевская ООШ »</w:t>
            </w: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Сахипгареева О.А. 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А.А.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№2»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«Александровская СОШ»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«Крым-Сарайская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Алатырева В.И.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«Ново-Чутинская 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Сираева Г.Р.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заместитель 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БМР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tabs>
                <w:tab w:val="left" w:pos="28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«Гимназия №4»</w:t>
            </w:r>
          </w:p>
          <w:p w:rsidR="00DD5F5D" w:rsidRPr="00FB3507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Сахипгареева О.А.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Тимербулатова Д.Д.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МАОУ СОШ №5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>Татарско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-Тумбарлинская  ООШ»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«Потапово-Тумбарлинская  ООШ»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МБОУ «Татарско-Кандызская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Еремеева А.В..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«Новозареченская ООШ»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«Шалтинская ООШ»</w:t>
            </w:r>
          </w:p>
        </w:tc>
        <w:tc>
          <w:tcPr>
            <w:tcW w:w="2716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Коныгина А.Р.</w:t>
            </w:r>
          </w:p>
        </w:tc>
        <w:tc>
          <w:tcPr>
            <w:tcW w:w="3948" w:type="dxa"/>
          </w:tcPr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D5F5D" w:rsidRPr="00711E87" w:rsidTr="00FB3507">
        <w:tc>
          <w:tcPr>
            <w:tcW w:w="3332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«Поповская СОШ»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«Кзыл-Ярская СОШ»</w:t>
            </w:r>
          </w:p>
          <w:p w:rsidR="00DD5F5D" w:rsidRPr="00703FF9" w:rsidRDefault="00DD5F5D" w:rsidP="00FB3507">
            <w:pPr>
              <w:spacing w:after="0"/>
              <w:rPr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МБОУ «Исергаповская СОШ»</w:t>
            </w:r>
          </w:p>
        </w:tc>
        <w:tc>
          <w:tcPr>
            <w:tcW w:w="2716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>Сабирзянова А.Н.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Тимербулатова Д.Д.</w:t>
            </w:r>
          </w:p>
        </w:tc>
        <w:tc>
          <w:tcPr>
            <w:tcW w:w="3948" w:type="dxa"/>
          </w:tcPr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D5F5D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FF9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03FF9">
              <w:rPr>
                <w:rFonts w:ascii="Times New Roman" w:hAnsi="Times New Roman"/>
                <w:sz w:val="24"/>
                <w:szCs w:val="24"/>
              </w:rPr>
              <w:t>МКУ ОО БРТ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F5D" w:rsidRPr="00703FF9" w:rsidRDefault="00DD5F5D" w:rsidP="00FB35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8D7705">
      <w:pPr>
        <w:ind w:firstLine="709"/>
        <w:rPr>
          <w:rFonts w:ascii="Times New Roman" w:hAnsi="Times New Roman"/>
          <w:sz w:val="24"/>
          <w:szCs w:val="24"/>
        </w:rPr>
      </w:pPr>
    </w:p>
    <w:p w:rsidR="00DD5F5D" w:rsidRDefault="00DD5F5D" w:rsidP="0074633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177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2418"/>
        <w:gridCol w:w="2520"/>
        <w:gridCol w:w="3060"/>
      </w:tblGrid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1524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 дата проведения (ДД.ММ.ГГГГ)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 дата загрузки до (ДД.ММ.ГГГГ)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          1 часть           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        2 часть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12.10.2020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24.09.2020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язык, немецкий язык, французский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29.09.2020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01.10.2020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24.09.2020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22.09.2020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06.10.2020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.10.2020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17.09.2020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.09.2020</w:t>
            </w:r>
          </w:p>
        </w:tc>
      </w:tr>
      <w:tr w:rsidR="00DD5F5D" w:rsidRPr="00564F68" w:rsidTr="0074633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08.10.2020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F5D" w:rsidRPr="00564F68" w:rsidRDefault="00DD5F5D" w:rsidP="0074633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68">
              <w:rPr>
                <w:rFonts w:ascii="Times New Roman" w:hAnsi="Times New Roman"/>
                <w:color w:val="000000"/>
                <w:sz w:val="24"/>
                <w:szCs w:val="24"/>
              </w:rPr>
              <w:t>10.10.2020</w:t>
            </w:r>
          </w:p>
        </w:tc>
      </w:tr>
    </w:tbl>
    <w:p w:rsidR="00DD5F5D" w:rsidRPr="00711E87" w:rsidRDefault="00DD5F5D" w:rsidP="0074633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sectPr w:rsidR="00DD5F5D" w:rsidRPr="00711E87" w:rsidSect="00197B43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20D"/>
    <w:multiLevelType w:val="hybridMultilevel"/>
    <w:tmpl w:val="7D1A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D95BC1"/>
    <w:multiLevelType w:val="hybridMultilevel"/>
    <w:tmpl w:val="4B72D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1700F7"/>
    <w:multiLevelType w:val="hybridMultilevel"/>
    <w:tmpl w:val="A81CB6D6"/>
    <w:lvl w:ilvl="0" w:tplc="C3DA3D2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A6C46"/>
    <w:multiLevelType w:val="multilevel"/>
    <w:tmpl w:val="9F6A25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2BB269A"/>
    <w:multiLevelType w:val="hybridMultilevel"/>
    <w:tmpl w:val="7FE63770"/>
    <w:lvl w:ilvl="0" w:tplc="81D09A2E">
      <w:start w:val="11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>
    <w:nsid w:val="536B6C1E"/>
    <w:multiLevelType w:val="multilevel"/>
    <w:tmpl w:val="35C8C246"/>
    <w:lvl w:ilvl="0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54076A74"/>
    <w:multiLevelType w:val="hybridMultilevel"/>
    <w:tmpl w:val="867009A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>
    <w:nsid w:val="6E9C1DFC"/>
    <w:multiLevelType w:val="hybridMultilevel"/>
    <w:tmpl w:val="2018C124"/>
    <w:lvl w:ilvl="0" w:tplc="797C0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CBC"/>
    <w:rsid w:val="000175F1"/>
    <w:rsid w:val="00021031"/>
    <w:rsid w:val="000262F0"/>
    <w:rsid w:val="000263D0"/>
    <w:rsid w:val="00036A11"/>
    <w:rsid w:val="00044175"/>
    <w:rsid w:val="00065476"/>
    <w:rsid w:val="00076985"/>
    <w:rsid w:val="000A0EDF"/>
    <w:rsid w:val="000C3520"/>
    <w:rsid w:val="000D7F60"/>
    <w:rsid w:val="000E120C"/>
    <w:rsid w:val="000E2289"/>
    <w:rsid w:val="00103CDB"/>
    <w:rsid w:val="00177CAC"/>
    <w:rsid w:val="00180251"/>
    <w:rsid w:val="00187BF3"/>
    <w:rsid w:val="001934D9"/>
    <w:rsid w:val="00197B43"/>
    <w:rsid w:val="001A3C6E"/>
    <w:rsid w:val="001B3D1F"/>
    <w:rsid w:val="001B6128"/>
    <w:rsid w:val="001C0469"/>
    <w:rsid w:val="001C2443"/>
    <w:rsid w:val="001C7B14"/>
    <w:rsid w:val="001D20FF"/>
    <w:rsid w:val="001D38D9"/>
    <w:rsid w:val="001E632E"/>
    <w:rsid w:val="00215E6C"/>
    <w:rsid w:val="002337F4"/>
    <w:rsid w:val="002368DF"/>
    <w:rsid w:val="0024415F"/>
    <w:rsid w:val="00247074"/>
    <w:rsid w:val="002771C5"/>
    <w:rsid w:val="00286B17"/>
    <w:rsid w:val="0029681F"/>
    <w:rsid w:val="00297375"/>
    <w:rsid w:val="002D1020"/>
    <w:rsid w:val="002E77A0"/>
    <w:rsid w:val="002E7A43"/>
    <w:rsid w:val="00301FA3"/>
    <w:rsid w:val="003044DC"/>
    <w:rsid w:val="00305F97"/>
    <w:rsid w:val="0030774F"/>
    <w:rsid w:val="00323691"/>
    <w:rsid w:val="003248BA"/>
    <w:rsid w:val="00324D73"/>
    <w:rsid w:val="0033620B"/>
    <w:rsid w:val="00337390"/>
    <w:rsid w:val="00342111"/>
    <w:rsid w:val="0036244D"/>
    <w:rsid w:val="0036543C"/>
    <w:rsid w:val="00370B7B"/>
    <w:rsid w:val="00395D62"/>
    <w:rsid w:val="003B1EDE"/>
    <w:rsid w:val="003B2A33"/>
    <w:rsid w:val="003D255F"/>
    <w:rsid w:val="003D465D"/>
    <w:rsid w:val="003E29A7"/>
    <w:rsid w:val="003E755B"/>
    <w:rsid w:val="003F6F4B"/>
    <w:rsid w:val="003F7092"/>
    <w:rsid w:val="00415D27"/>
    <w:rsid w:val="00451339"/>
    <w:rsid w:val="00451BE3"/>
    <w:rsid w:val="00451BED"/>
    <w:rsid w:val="00466F61"/>
    <w:rsid w:val="0048534B"/>
    <w:rsid w:val="004938D2"/>
    <w:rsid w:val="004B0A95"/>
    <w:rsid w:val="004B2606"/>
    <w:rsid w:val="004C2D2E"/>
    <w:rsid w:val="004E2F9B"/>
    <w:rsid w:val="004E3EC1"/>
    <w:rsid w:val="004F10C2"/>
    <w:rsid w:val="00501FA8"/>
    <w:rsid w:val="00507FF1"/>
    <w:rsid w:val="00514346"/>
    <w:rsid w:val="00525174"/>
    <w:rsid w:val="00543E18"/>
    <w:rsid w:val="0054448B"/>
    <w:rsid w:val="00553E62"/>
    <w:rsid w:val="00564AAE"/>
    <w:rsid w:val="00564F68"/>
    <w:rsid w:val="00565C6D"/>
    <w:rsid w:val="0056766D"/>
    <w:rsid w:val="00570E05"/>
    <w:rsid w:val="00575E1D"/>
    <w:rsid w:val="00587D82"/>
    <w:rsid w:val="00596970"/>
    <w:rsid w:val="005B29C8"/>
    <w:rsid w:val="005C1BF1"/>
    <w:rsid w:val="005E266A"/>
    <w:rsid w:val="005F432B"/>
    <w:rsid w:val="0060370D"/>
    <w:rsid w:val="00625B06"/>
    <w:rsid w:val="00637F81"/>
    <w:rsid w:val="006418B7"/>
    <w:rsid w:val="0064251C"/>
    <w:rsid w:val="006465A2"/>
    <w:rsid w:val="00652CBC"/>
    <w:rsid w:val="00653CD0"/>
    <w:rsid w:val="006625A2"/>
    <w:rsid w:val="00681F50"/>
    <w:rsid w:val="006A721E"/>
    <w:rsid w:val="006B25FC"/>
    <w:rsid w:val="006C2E7F"/>
    <w:rsid w:val="006C5609"/>
    <w:rsid w:val="006C5CE3"/>
    <w:rsid w:val="006D495A"/>
    <w:rsid w:val="006D5194"/>
    <w:rsid w:val="006D67CF"/>
    <w:rsid w:val="006E274D"/>
    <w:rsid w:val="006F6EEC"/>
    <w:rsid w:val="00703FF9"/>
    <w:rsid w:val="0071061A"/>
    <w:rsid w:val="00711E87"/>
    <w:rsid w:val="00713C96"/>
    <w:rsid w:val="0074633C"/>
    <w:rsid w:val="00752DE3"/>
    <w:rsid w:val="00765563"/>
    <w:rsid w:val="00794935"/>
    <w:rsid w:val="007954AD"/>
    <w:rsid w:val="007B06A8"/>
    <w:rsid w:val="007D35EB"/>
    <w:rsid w:val="007D5EB7"/>
    <w:rsid w:val="007D6AB6"/>
    <w:rsid w:val="007F2D44"/>
    <w:rsid w:val="008029B4"/>
    <w:rsid w:val="0080403E"/>
    <w:rsid w:val="00811FAB"/>
    <w:rsid w:val="0081696F"/>
    <w:rsid w:val="00820ACE"/>
    <w:rsid w:val="00847068"/>
    <w:rsid w:val="00870D81"/>
    <w:rsid w:val="008827A0"/>
    <w:rsid w:val="0088392C"/>
    <w:rsid w:val="008A521D"/>
    <w:rsid w:val="008A5B25"/>
    <w:rsid w:val="008D0135"/>
    <w:rsid w:val="008D74AD"/>
    <w:rsid w:val="008D7705"/>
    <w:rsid w:val="008E4A37"/>
    <w:rsid w:val="008E599D"/>
    <w:rsid w:val="008F36BE"/>
    <w:rsid w:val="0092555A"/>
    <w:rsid w:val="00933639"/>
    <w:rsid w:val="009A1695"/>
    <w:rsid w:val="009C110D"/>
    <w:rsid w:val="009C1FA0"/>
    <w:rsid w:val="009C3418"/>
    <w:rsid w:val="009D78DF"/>
    <w:rsid w:val="009F6B06"/>
    <w:rsid w:val="00A12D48"/>
    <w:rsid w:val="00A15791"/>
    <w:rsid w:val="00A17B73"/>
    <w:rsid w:val="00A26351"/>
    <w:rsid w:val="00A64BE0"/>
    <w:rsid w:val="00A672D0"/>
    <w:rsid w:val="00AA3826"/>
    <w:rsid w:val="00AB45E3"/>
    <w:rsid w:val="00AB567C"/>
    <w:rsid w:val="00AC3018"/>
    <w:rsid w:val="00AC5964"/>
    <w:rsid w:val="00AE2D1C"/>
    <w:rsid w:val="00B03F50"/>
    <w:rsid w:val="00B053B7"/>
    <w:rsid w:val="00B178BC"/>
    <w:rsid w:val="00B208C3"/>
    <w:rsid w:val="00B30633"/>
    <w:rsid w:val="00B3113B"/>
    <w:rsid w:val="00B43F5E"/>
    <w:rsid w:val="00B46EBC"/>
    <w:rsid w:val="00B66A7C"/>
    <w:rsid w:val="00B86741"/>
    <w:rsid w:val="00BA1CDC"/>
    <w:rsid w:val="00BA47C2"/>
    <w:rsid w:val="00BB29D0"/>
    <w:rsid w:val="00BB3013"/>
    <w:rsid w:val="00BB6928"/>
    <w:rsid w:val="00BC5186"/>
    <w:rsid w:val="00BD29E5"/>
    <w:rsid w:val="00C23EBC"/>
    <w:rsid w:val="00C50391"/>
    <w:rsid w:val="00C5566F"/>
    <w:rsid w:val="00C65BC7"/>
    <w:rsid w:val="00C76950"/>
    <w:rsid w:val="00C842DC"/>
    <w:rsid w:val="00C95437"/>
    <w:rsid w:val="00CA252D"/>
    <w:rsid w:val="00CB5787"/>
    <w:rsid w:val="00CE7B97"/>
    <w:rsid w:val="00CF0177"/>
    <w:rsid w:val="00CF1FE1"/>
    <w:rsid w:val="00D01E0D"/>
    <w:rsid w:val="00D038E1"/>
    <w:rsid w:val="00D05DE0"/>
    <w:rsid w:val="00D202A9"/>
    <w:rsid w:val="00D27935"/>
    <w:rsid w:val="00D30D68"/>
    <w:rsid w:val="00D42077"/>
    <w:rsid w:val="00D530E0"/>
    <w:rsid w:val="00D56832"/>
    <w:rsid w:val="00D73FE6"/>
    <w:rsid w:val="00D8119A"/>
    <w:rsid w:val="00D82C85"/>
    <w:rsid w:val="00D831B7"/>
    <w:rsid w:val="00D85E59"/>
    <w:rsid w:val="00D90381"/>
    <w:rsid w:val="00D95072"/>
    <w:rsid w:val="00DA4F4C"/>
    <w:rsid w:val="00DA52D8"/>
    <w:rsid w:val="00DB3358"/>
    <w:rsid w:val="00DD1185"/>
    <w:rsid w:val="00DD5F5D"/>
    <w:rsid w:val="00DD6F2B"/>
    <w:rsid w:val="00E222F8"/>
    <w:rsid w:val="00E23E4A"/>
    <w:rsid w:val="00E42176"/>
    <w:rsid w:val="00E516A4"/>
    <w:rsid w:val="00E67ACF"/>
    <w:rsid w:val="00E705BE"/>
    <w:rsid w:val="00E80186"/>
    <w:rsid w:val="00E83DB2"/>
    <w:rsid w:val="00EA2C70"/>
    <w:rsid w:val="00EA6B8C"/>
    <w:rsid w:val="00EB264E"/>
    <w:rsid w:val="00EB2848"/>
    <w:rsid w:val="00EE1451"/>
    <w:rsid w:val="00F0545C"/>
    <w:rsid w:val="00F1588F"/>
    <w:rsid w:val="00F15CD1"/>
    <w:rsid w:val="00F209BB"/>
    <w:rsid w:val="00F277AF"/>
    <w:rsid w:val="00F620DE"/>
    <w:rsid w:val="00F65C8C"/>
    <w:rsid w:val="00F7182B"/>
    <w:rsid w:val="00F73B0E"/>
    <w:rsid w:val="00F77E81"/>
    <w:rsid w:val="00F8517F"/>
    <w:rsid w:val="00F91D03"/>
    <w:rsid w:val="00FB0FE9"/>
    <w:rsid w:val="00FB3507"/>
    <w:rsid w:val="00FF0091"/>
    <w:rsid w:val="00FF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5D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197B4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97B43"/>
    <w:rPr>
      <w:rFonts w:ascii="Times New Roman" w:hAnsi="Times New Roman" w:cs="Times New Roman"/>
      <w:b/>
      <w:sz w:val="20"/>
    </w:rPr>
  </w:style>
  <w:style w:type="paragraph" w:styleId="ListParagraph">
    <w:name w:val="List Paragraph"/>
    <w:basedOn w:val="Normal"/>
    <w:uiPriority w:val="99"/>
    <w:qFormat/>
    <w:rsid w:val="00652CB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Normal"/>
    <w:uiPriority w:val="99"/>
    <w:rsid w:val="00652C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7B43"/>
    <w:pPr>
      <w:spacing w:after="0" w:line="240" w:lineRule="auto"/>
      <w:jc w:val="center"/>
    </w:pPr>
    <w:rPr>
      <w:rFonts w:ascii="Verdana" w:hAnsi="Verdana"/>
      <w:b/>
      <w:noProof/>
      <w:sz w:val="24"/>
      <w:szCs w:val="24"/>
      <w:lang w:val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7B43"/>
    <w:rPr>
      <w:rFonts w:ascii="Verdana" w:hAnsi="Verdana" w:cs="Times New Roman"/>
      <w:b/>
      <w:noProof/>
      <w:sz w:val="24"/>
      <w:lang w:val="ar-SA"/>
    </w:rPr>
  </w:style>
  <w:style w:type="paragraph" w:customStyle="1" w:styleId="a">
    <w:name w:val="Абзац списка"/>
    <w:basedOn w:val="Normal"/>
    <w:uiPriority w:val="99"/>
    <w:rsid w:val="0081696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297375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311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16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1453</TotalTime>
  <Pages>8</Pages>
  <Words>2082</Words>
  <Characters>11868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2020-09-09T04:12:00Z</cp:lastPrinted>
  <dcterms:created xsi:type="dcterms:W3CDTF">2019-03-12T07:17:00Z</dcterms:created>
  <dcterms:modified xsi:type="dcterms:W3CDTF">2020-09-09T04:16:00Z</dcterms:modified>
</cp:coreProperties>
</file>